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after="0" w:line="640" w:lineRule="exact"/>
        <w:rPr>
          <w:rFonts w:ascii="黑体" w:hAnsi="黑体" w:eastAsia="黑体"/>
          <w:sz w:val="32"/>
          <w:szCs w:val="32"/>
        </w:rPr>
      </w:pPr>
    </w:p>
    <w:p>
      <w:pPr>
        <w:spacing w:after="0" w:line="640" w:lineRule="exact"/>
        <w:ind w:left="1916" w:leftChars="71" w:hanging="1760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第一批参与唯一标识系统试点使用单位</w:t>
      </w:r>
    </w:p>
    <w:p>
      <w:pPr>
        <w:spacing w:after="0" w:line="640" w:lineRule="exact"/>
        <w:ind w:left="1916" w:leftChars="71" w:hanging="1760"/>
        <w:jc w:val="center"/>
        <w:rPr>
          <w:rFonts w:ascii="方正小标宋简体" w:hAnsi="仿宋" w:eastAsia="方正小标宋简体"/>
          <w:sz w:val="44"/>
          <w:szCs w:val="44"/>
        </w:rPr>
      </w:pPr>
    </w:p>
    <w:tbl>
      <w:tblPr>
        <w:tblStyle w:val="5"/>
        <w:tblW w:w="886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7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tblHeader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黑体" w:hAnsi="黑体" w:eastAsia="黑体"/>
                <w:color w:val="000000"/>
                <w:sz w:val="32"/>
                <w:szCs w:val="32"/>
              </w:rPr>
            </w:pPr>
            <w:r>
              <w:rPr>
                <w:rFonts w:ascii="黑体" w:hAnsi="黑体" w:eastAsia="黑体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黑体" w:hAnsi="黑体" w:eastAsia="黑体"/>
                <w:color w:val="000000"/>
                <w:sz w:val="32"/>
                <w:szCs w:val="32"/>
              </w:rPr>
            </w:pPr>
            <w:r>
              <w:rPr>
                <w:rFonts w:ascii="黑体" w:hAnsi="黑体" w:eastAsia="黑体"/>
                <w:color w:val="000000"/>
                <w:sz w:val="32"/>
                <w:szCs w:val="32"/>
              </w:rPr>
              <w:t>使用单位名称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北京大学第一医院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北京大学人民医院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北京大学第三医院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4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中国人民解放军总医院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5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北京协和医院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6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北京医院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7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中国医学科学院阜外医院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8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首都医科大学附属北京同仁医院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9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首都医科大学附属北京天坛医院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10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首都医科大学附属宣武医院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11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北京积水潭医院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12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中日友好医院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13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首都医科大学附属北京友谊医院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14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首都医科大学附属北京世纪坛医院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15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首都医科大学附属北京安贞医院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16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北京清华长庚医院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17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北京大学国际医院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18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首都医科大学附属北京潞河医院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19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首都医科大学附属北京胸科医院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20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天津医科大学肿瘤医院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21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天津医院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22</w:t>
            </w:r>
          </w:p>
        </w:tc>
        <w:tc>
          <w:tcPr>
            <w:tcW w:w="7690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天津市胸科医院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23</w:t>
            </w:r>
          </w:p>
        </w:tc>
        <w:tc>
          <w:tcPr>
            <w:tcW w:w="7690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山西医学科学院山西大医院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24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陕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西省人民医院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25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内蒙古自治区人民医院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26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辽宁中医药大学附属医院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27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中国医科大学附属第一医院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28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中国医科大学附属盛京医院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29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中国医科大学附属第四医院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30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大连医科大学附属第二医院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31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吉林省人民医院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32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吉林大学中日联谊医院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33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吉林大学第一医院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34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延边大学附属医院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35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哈尔滨医科大学附属第一医院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36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上海交通大学医学院附属瑞金医院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37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复旦大学附属耳鼻喉科医院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38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上海中医药大学附属曙光医院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39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同济大学附属同济医院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40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复旦大学附属华东医院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41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上海市第九人民医院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42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上海市第一人民医院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43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海军军医大学第一附属医院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44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上海市东方医院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45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上海中医药大学附属龙华医院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46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上海市第十人民医院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47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江苏省人民医院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48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无锡市人民医院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49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南通大学附属医院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50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苏州大学附属第一医院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51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浙江大学附属第一医院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52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浙江大学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附属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第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二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53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浙江大学附属邵逸夫医院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54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温州市中心医院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55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宁波市中心医院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56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宁波大学医学院附属医院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57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宁波市第一医院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58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安徽医科大学第一附属医院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59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福建省立医院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60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厦门大学附属中山医院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61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解放军第900医院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62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福州市第二人民医院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63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三明市第二人民医院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64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山东省立医院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65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山东大学齐鲁医院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66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山东省千佛山医院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67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青岛大学附属医院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68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山东大学第二医院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69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山东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中医药大学附属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70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聊城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市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71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郑州大学第一附属医院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72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河南骨科医院洛阳正骨医院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73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华中科技大学同济医学院附属协和医院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74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武汉大学人民医院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75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武汉亚洲心脏病医院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76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襄阳市中心医院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77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恩施州中心医院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78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黄石市中心医院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79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国药东风总医院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80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南华大学第一附属医院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81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中南大学湘雅医院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82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中山大学附属第一医院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83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中山大学附属第二医院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84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广州医科大学附属第一医院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85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广东省人民医院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86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暨南大学附属第一医院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87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广州医科大学附属第二医院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88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解放军总医院海南医院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89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海口市人民医院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90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西南医院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91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四川大学华西医院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92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贵州省人民医院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93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贵州医科大学附属医院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94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云南省第一人民医院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95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云南省第三人民医院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96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甘肃省人民医院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97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兰州大学第一附属医院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98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兰州大学第二附属医院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99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青海大学附属医院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100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北京大学深圳医院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101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新疆医科大学第一附属医院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102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新疆医科大学附属肿瘤医院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103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国家电网公司北京电力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104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航天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中心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105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重庆市人民医院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106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重庆市肿瘤医院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107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重庆医科大学附属儿童医院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176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108</w:t>
            </w:r>
          </w:p>
        </w:tc>
        <w:tc>
          <w:tcPr>
            <w:tcW w:w="7690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重庆市急救医疗中心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28" w:right="1531" w:bottom="1814" w:left="1531" w:header="851" w:footer="1134" w:gutter="0"/>
      <w:cols w:space="425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15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  <w:r>
      <w:rPr>
        <w:rFonts w:hint="eastAsia"/>
        <w:color w:val="FFFFFF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8"/>
        <w:szCs w:val="28"/>
      </w:rPr>
    </w:pPr>
    <w:r>
      <w:rPr>
        <w:rFonts w:hint="eastAsia"/>
        <w:color w:val="FFFFFF"/>
        <w:sz w:val="28"/>
        <w:szCs w:val="28"/>
      </w:rPr>
      <w:t>—</w:t>
    </w:r>
    <w:r>
      <w:rPr>
        <w:rFonts w:hint="eastAsia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t xml:space="preserve">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14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604B8"/>
    <w:rsid w:val="00552B28"/>
    <w:rsid w:val="007604B8"/>
    <w:rsid w:val="00861460"/>
    <w:rsid w:val="008E397A"/>
    <w:rsid w:val="009D4AB2"/>
    <w:rsid w:val="00CE4298"/>
    <w:rsid w:val="00EB36E5"/>
    <w:rsid w:val="00EC53C1"/>
    <w:rsid w:val="353C0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宋体" w:cs="Times New Roman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  <w:style w:type="paragraph" w:styleId="8">
    <w:name w:val="No Spacing"/>
    <w:qFormat/>
    <w:uiPriority w:val="1"/>
    <w:rPr>
      <w:rFonts w:ascii="Calibri" w:hAnsi="Calibri" w:eastAsia="宋体" w:cs="Times New Roman"/>
      <w:kern w:val="0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40B7E776.dotm</Template>
  <Company>CFDA</Company>
  <Pages>15</Pages>
  <Words>718</Words>
  <Characters>4099</Characters>
  <Lines>34</Lines>
  <Paragraphs>9</Paragraphs>
  <TotalTime>4</TotalTime>
  <ScaleCrop>false</ScaleCrop>
  <LinksUpToDate>false</LinksUpToDate>
  <CharactersWithSpaces>4808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2019-08-12T07:06:00Z</dcterms:created>
  <dc:creator>黄伦亮</dc:creator>
  <cp:lastModifiedBy>wxl</cp:lastModifiedBy>
  <cp:lastPrinted>2019-08-12T08:14:00Z</cp:lastPrinted>
  <dcterms:modified xsi:type="dcterms:W3CDTF">2019-08-12T09:28:57Z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